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F38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附件3 </w:t>
      </w:r>
    </w:p>
    <w:p w14:paraId="4963A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B13A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宋体" w:hAnsi="宋体" w:eastAsia="仿宋"/>
          <w:b/>
          <w:color w:val="000000"/>
          <w:kern w:val="0"/>
          <w:sz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软科学研究项目可行性报告（模板）</w:t>
      </w:r>
    </w:p>
    <w:p w14:paraId="626644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ascii="宋体" w:hAnsi="宋体"/>
          <w:b/>
          <w:color w:val="000000"/>
          <w:kern w:val="0"/>
          <w:sz w:val="44"/>
        </w:rPr>
      </w:pPr>
    </w:p>
    <w:p w14:paraId="23EA2F9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  <w:t>一、立项的背景和意义</w:t>
      </w:r>
    </w:p>
    <w:p w14:paraId="3A78D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3FBE0E5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  <w:t>二、国内外研究现状和发展趋势</w:t>
      </w:r>
    </w:p>
    <w:p w14:paraId="652CA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61E8E81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  <w:t>三、项目主要研究开发内容、技术关键及主要创新点</w:t>
      </w:r>
    </w:p>
    <w:p w14:paraId="66CAB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40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06D2186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  <w:t>四、项目预期目标</w:t>
      </w:r>
    </w:p>
    <w:p w14:paraId="228AF21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5931C95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  <w:t>五、项目实施方案、技术路线、组织方式与课题分解</w:t>
      </w:r>
    </w:p>
    <w:p w14:paraId="7855F18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</w:p>
    <w:p w14:paraId="60F9E79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  <w:t>六、计划进度安排</w:t>
      </w:r>
    </w:p>
    <w:p w14:paraId="6E7A36B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1A51A0D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  <w:t>七、现有工作基础和条件</w:t>
      </w:r>
    </w:p>
    <w:p w14:paraId="6AE2C80B">
      <w:pPr>
        <w:pStyle w:val="5"/>
        <w:rPr>
          <w:rFonts w:hint="default"/>
          <w:lang w:val="en-US" w:eastAsia="zh-CN"/>
        </w:rPr>
      </w:pPr>
    </w:p>
    <w:p w14:paraId="20E7C3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footerReference r:id="rId5" w:type="default"/>
      <w:pgSz w:w="11906" w:h="16838"/>
      <w:pgMar w:top="1701" w:right="1587" w:bottom="1701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Sans">
    <w:altName w:val="Noto Naskh Arabic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C079A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86DF54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86DF54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200" cy="2540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0" cy="25400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7D7CE34C">
                          <w:pPr>
                            <w:pStyle w:val="7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5" o:spid="_x0000_s1026" o:spt="1" style="position:absolute;left:0pt;margin-top:0pt;height:20pt;width: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I2eJ71QAAAAMBAAAPAAAAAAAAAAEAIAAAACIAAABkcnMvZG93bnJl&#10;di54bWxQSwECFAAUAAAACACHTuJAqgPXqwACAADzAwAADgAAAAAAAAABACAAAAAkAQAAZHJzL2Uy&#10;b0RvYy54bWxQSwUGAAAAAAYABgBZAQAAlg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7D7CE34C">
                    <w:pPr>
                      <w:pStyle w:val="7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4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Zjk0MGFlZjA0MmMzOTIxZGI5ZDhlOGJkYTExZWFiY2EifQ=="/>
    <w:docVar w:name="KSO_WPS_MARK_KEY" w:val="3a6b0eba-e713-4e14-848c-1d499fe1176b"/>
  </w:docVars>
  <w:rsids>
    <w:rsidRoot w:val="00000000"/>
    <w:rsid w:val="4EED2B96"/>
    <w:rsid w:val="5CBD8952"/>
    <w:rsid w:val="7BEA23D0"/>
    <w:rsid w:val="859F989A"/>
    <w:rsid w:val="F3BF3A47"/>
    <w:rsid w:val="F4EBC458"/>
    <w:rsid w:val="FC76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center"/>
    </w:pPr>
    <w:rPr>
      <w:rFonts w:ascii="仿宋" w:hAnsi="仿宋" w:eastAsia="仿宋" w:cs="仿宋"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spacing w:beforeAutospacing="1" w:afterAutospacing="1"/>
      <w:jc w:val="left"/>
      <w:outlineLvl w:val="0"/>
    </w:pPr>
    <w:rPr>
      <w:rFonts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link w:val="18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1"/>
    <w:pPr>
      <w:widowControl w:val="0"/>
      <w:spacing w:line="560" w:lineRule="exact"/>
      <w:ind w:left="214" w:firstLine="200" w:firstLineChars="200"/>
      <w:jc w:val="both"/>
    </w:pPr>
    <w:rPr>
      <w:rFonts w:ascii="Times New Roman" w:hAnsi="Times New Roman" w:eastAsia="仿宋" w:cs="Times New Roman"/>
      <w:kern w:val="2"/>
      <w:sz w:val="32"/>
      <w:szCs w:val="32"/>
      <w:lang w:val="en-US" w:eastAsia="zh-CN" w:bidi="ar-SA"/>
    </w:rPr>
  </w:style>
  <w:style w:type="paragraph" w:styleId="6">
    <w:name w:val="Body Text First Indent"/>
    <w:basedOn w:val="5"/>
    <w:next w:val="1"/>
    <w:qFormat/>
    <w:uiPriority w:val="99"/>
    <w:pPr>
      <w:widowControl w:val="0"/>
      <w:spacing w:line="560" w:lineRule="exact"/>
      <w:ind w:left="214" w:firstLine="420" w:firstLineChars="100"/>
      <w:jc w:val="both"/>
    </w:pPr>
    <w:rPr>
      <w:rFonts w:ascii="Times New Roman" w:hAnsi="Times New Roman" w:eastAsia="仿宋" w:cs="Times New Roman"/>
      <w:kern w:val="2"/>
      <w:sz w:val="32"/>
      <w:szCs w:val="32"/>
      <w:lang w:val="en-US" w:eastAsia="zh-CN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4"/>
    <w:qFormat/>
    <w:uiPriority w:val="0"/>
  </w:style>
  <w:style w:type="character" w:customStyle="1" w:styleId="14">
    <w:name w:val="默认段落字体1"/>
    <w:qFormat/>
    <w:uiPriority w:val="0"/>
  </w:style>
  <w:style w:type="character" w:styleId="15">
    <w:name w:val="Emphasis"/>
    <w:basedOn w:val="11"/>
    <w:qFormat/>
    <w:uiPriority w:val="0"/>
    <w:rPr>
      <w:i/>
    </w:rPr>
  </w:style>
  <w:style w:type="character" w:styleId="16">
    <w:name w:val="Hyperlink"/>
    <w:basedOn w:val="11"/>
    <w:qFormat/>
    <w:uiPriority w:val="0"/>
    <w:rPr>
      <w:color w:val="0000FF"/>
      <w:u w:val="single"/>
    </w:rPr>
  </w:style>
  <w:style w:type="character" w:customStyle="1" w:styleId="17">
    <w:name w:val="heading 1 Char"/>
    <w:basedOn w:val="11"/>
    <w:link w:val="2"/>
    <w:qFormat/>
    <w:uiPriority w:val="0"/>
    <w:rPr>
      <w:rFonts w:ascii="宋体" w:hAnsi="宋体" w:eastAsia="宋体" w:cs="Times New Roman"/>
      <w:b/>
      <w:bCs/>
      <w:kern w:val="44"/>
      <w:sz w:val="48"/>
      <w:szCs w:val="48"/>
      <w:lang w:val="en-US" w:eastAsia="zh-CN" w:bidi="ar-SA"/>
    </w:rPr>
  </w:style>
  <w:style w:type="character" w:customStyle="1" w:styleId="18">
    <w:name w:val="heading 2 Char"/>
    <w:basedOn w:val="11"/>
    <w:link w:val="3"/>
    <w:qFormat/>
    <w:uiPriority w:val="0"/>
    <w:rPr>
      <w:rFonts w:ascii="Times New Roman" w:hAnsi="仿宋" w:eastAsia="黑体" w:cs="仿宋"/>
      <w:b/>
      <w:bCs/>
      <w:kern w:val="2"/>
      <w:sz w:val="32"/>
      <w:szCs w:val="32"/>
      <w:lang w:val="en-US" w:eastAsia="zh-CN" w:bidi="ar-SA"/>
    </w:rPr>
  </w:style>
  <w:style w:type="character" w:customStyle="1" w:styleId="19">
    <w:name w:val="heading 3 Char"/>
    <w:basedOn w:val="11"/>
    <w:link w:val="4"/>
    <w:qFormat/>
    <w:uiPriority w:val="0"/>
    <w:rPr>
      <w:rFonts w:ascii="仿宋" w:hAnsi="仿宋" w:eastAsia="仿宋" w:cs="仿宋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66FC76-FEF4-43A0-AFE8-239ECDD7C9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1</Pages>
  <Words>0</Words>
  <Characters>5076</Characters>
  <Lines>0</Lines>
  <Paragraphs>96</Paragraphs>
  <TotalTime>22</TotalTime>
  <ScaleCrop>false</ScaleCrop>
  <LinksUpToDate>false</LinksUpToDate>
  <CharactersWithSpaces>6769</CharactersWithSpaces>
  <Application>WPS Office_12.1.2.23578_F1E327BC-269C-435d-A152-05C5408002CA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2023-10-16T01:30:00Z</dcterms:created>
  <dc:creator>apple</dc:creator>
  <cp:lastModifiedBy>菲你不柯</cp:lastModifiedBy>
  <dcterms:modified xsi:type="dcterms:W3CDTF">2026-09-30T10:17:41Z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346E7194FDCE48508D201EF61CA4DCFD</vt:lpwstr>
  </property>
</Properties>
</file>